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6B82D8" w14:textId="77777777" w:rsidR="007249C3" w:rsidRPr="007249C3" w:rsidRDefault="007249C3" w:rsidP="007249C3">
      <w:pPr>
        <w:spacing w:after="160" w:line="259" w:lineRule="auto"/>
        <w:jc w:val="center"/>
        <w:rPr>
          <w:rFonts w:asciiTheme="minorHAnsi" w:hAnsiTheme="minorHAnsi" w:cstheme="minorHAnsi"/>
          <w:color w:val="auto"/>
          <w:lang w:eastAsia="en-US"/>
        </w:rPr>
      </w:pPr>
    </w:p>
    <w:p w14:paraId="0D8785A5" w14:textId="77777777" w:rsidR="007249C3" w:rsidRPr="007249C3" w:rsidRDefault="007249C3" w:rsidP="007249C3">
      <w:pPr>
        <w:spacing w:after="160" w:line="259" w:lineRule="auto"/>
        <w:jc w:val="center"/>
        <w:rPr>
          <w:rFonts w:asciiTheme="minorHAnsi" w:hAnsiTheme="minorHAnsi" w:cstheme="minorHAnsi"/>
          <w:color w:val="auto"/>
          <w:lang w:eastAsia="en-US"/>
        </w:rPr>
      </w:pPr>
    </w:p>
    <w:p w14:paraId="231EB102" w14:textId="77777777" w:rsidR="007249C3" w:rsidRPr="007249C3" w:rsidRDefault="007249C3" w:rsidP="007249C3">
      <w:pPr>
        <w:spacing w:after="160" w:line="259" w:lineRule="auto"/>
        <w:jc w:val="center"/>
        <w:rPr>
          <w:rFonts w:asciiTheme="minorHAnsi" w:hAnsiTheme="minorHAnsi" w:cstheme="minorHAnsi"/>
          <w:color w:val="auto"/>
          <w:lang w:eastAsia="en-US"/>
        </w:rPr>
      </w:pPr>
    </w:p>
    <w:p w14:paraId="6B7957B1" w14:textId="77777777" w:rsidR="007249C3" w:rsidRPr="007249C3" w:rsidRDefault="007249C3" w:rsidP="007249C3">
      <w:pPr>
        <w:spacing w:after="160" w:line="259" w:lineRule="auto"/>
        <w:jc w:val="center"/>
        <w:rPr>
          <w:rFonts w:asciiTheme="minorHAnsi" w:hAnsiTheme="minorHAnsi" w:cstheme="minorHAnsi"/>
          <w:color w:val="auto"/>
          <w:lang w:eastAsia="en-US"/>
        </w:rPr>
      </w:pPr>
    </w:p>
    <w:p w14:paraId="2DCF2EF8" w14:textId="77777777" w:rsidR="007249C3" w:rsidRPr="007249C3" w:rsidRDefault="007249C3" w:rsidP="007249C3">
      <w:pPr>
        <w:spacing w:after="160" w:line="259" w:lineRule="auto"/>
        <w:jc w:val="center"/>
        <w:rPr>
          <w:rFonts w:asciiTheme="minorHAnsi" w:hAnsiTheme="minorHAnsi" w:cstheme="minorHAnsi"/>
          <w:color w:val="auto"/>
          <w:lang w:eastAsia="en-US"/>
        </w:rPr>
      </w:pPr>
      <w:r w:rsidRPr="007249C3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45E619F7" wp14:editId="277F018F">
            <wp:extent cx="2981325" cy="2720187"/>
            <wp:effectExtent l="0" t="0" r="0" b="4445"/>
            <wp:docPr id="1" name="Picture 0" descr="TPS Logo Burgundy Finalised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TPS Logo Burgundy Finalised Jpe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29" cy="2727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499E70" w14:textId="77777777" w:rsidR="007249C3" w:rsidRPr="007249C3" w:rsidRDefault="007249C3" w:rsidP="007249C3">
      <w:pPr>
        <w:spacing w:after="160" w:line="259" w:lineRule="auto"/>
        <w:jc w:val="center"/>
        <w:rPr>
          <w:rFonts w:asciiTheme="minorHAnsi" w:hAnsiTheme="minorHAnsi" w:cstheme="minorHAnsi"/>
          <w:color w:val="auto"/>
          <w:lang w:eastAsia="en-US"/>
        </w:rPr>
      </w:pPr>
    </w:p>
    <w:p w14:paraId="234FE6F6" w14:textId="77777777" w:rsidR="007249C3" w:rsidRPr="007249C3" w:rsidRDefault="007249C3" w:rsidP="007249C3">
      <w:pPr>
        <w:spacing w:after="160" w:line="259" w:lineRule="auto"/>
        <w:jc w:val="center"/>
        <w:rPr>
          <w:rFonts w:asciiTheme="minorHAnsi" w:hAnsiTheme="minorHAnsi" w:cstheme="minorHAnsi"/>
          <w:b/>
          <w:color w:val="auto"/>
          <w:sz w:val="64"/>
          <w:szCs w:val="64"/>
          <w:lang w:eastAsia="en-US"/>
        </w:rPr>
      </w:pPr>
      <w:r w:rsidRPr="007249C3">
        <w:rPr>
          <w:rFonts w:asciiTheme="minorHAnsi" w:hAnsiTheme="minorHAnsi" w:cstheme="minorHAnsi"/>
          <w:b/>
          <w:color w:val="auto"/>
          <w:sz w:val="64"/>
          <w:szCs w:val="64"/>
          <w:lang w:eastAsia="en-US"/>
        </w:rPr>
        <w:t>Annual Report</w:t>
      </w:r>
    </w:p>
    <w:p w14:paraId="4B5C2EA7" w14:textId="77777777" w:rsidR="007249C3" w:rsidRPr="007249C3" w:rsidRDefault="007249C3" w:rsidP="007249C3">
      <w:pPr>
        <w:spacing w:after="160" w:line="259" w:lineRule="auto"/>
        <w:jc w:val="center"/>
        <w:rPr>
          <w:rFonts w:asciiTheme="minorHAnsi" w:hAnsiTheme="minorHAnsi" w:cstheme="minorHAnsi"/>
          <w:b/>
          <w:color w:val="auto"/>
          <w:sz w:val="64"/>
          <w:szCs w:val="64"/>
          <w:lang w:eastAsia="en-US"/>
        </w:rPr>
      </w:pPr>
      <w:proofErr w:type="gramStart"/>
      <w:r w:rsidRPr="007249C3">
        <w:rPr>
          <w:rFonts w:asciiTheme="minorHAnsi" w:hAnsiTheme="minorHAnsi" w:cstheme="minorHAnsi"/>
          <w:b/>
          <w:color w:val="auto"/>
          <w:sz w:val="64"/>
          <w:szCs w:val="64"/>
          <w:lang w:eastAsia="en-US"/>
        </w:rPr>
        <w:t>to</w:t>
      </w:r>
      <w:proofErr w:type="gramEnd"/>
      <w:r w:rsidRPr="007249C3">
        <w:rPr>
          <w:rFonts w:asciiTheme="minorHAnsi" w:hAnsiTheme="minorHAnsi" w:cstheme="minorHAnsi"/>
          <w:b/>
          <w:color w:val="auto"/>
          <w:sz w:val="64"/>
          <w:szCs w:val="64"/>
          <w:lang w:eastAsia="en-US"/>
        </w:rPr>
        <w:t xml:space="preserve"> Parents</w:t>
      </w:r>
    </w:p>
    <w:p w14:paraId="2A76A93E" w14:textId="77777777" w:rsidR="007249C3" w:rsidRPr="007249C3" w:rsidRDefault="007249C3" w:rsidP="007249C3">
      <w:pPr>
        <w:spacing w:after="160" w:line="259" w:lineRule="auto"/>
        <w:jc w:val="center"/>
        <w:rPr>
          <w:rFonts w:asciiTheme="minorHAnsi" w:hAnsiTheme="minorHAnsi" w:cstheme="minorHAnsi"/>
          <w:b/>
          <w:color w:val="auto"/>
          <w:sz w:val="56"/>
          <w:szCs w:val="72"/>
          <w:lang w:eastAsia="en-US"/>
        </w:rPr>
      </w:pPr>
    </w:p>
    <w:p w14:paraId="25476A92" w14:textId="77777777" w:rsidR="007249C3" w:rsidRPr="007249C3" w:rsidRDefault="007249C3" w:rsidP="007249C3">
      <w:pPr>
        <w:spacing w:after="160" w:line="259" w:lineRule="auto"/>
        <w:jc w:val="center"/>
        <w:rPr>
          <w:rFonts w:asciiTheme="minorHAnsi" w:hAnsiTheme="minorHAnsi" w:cstheme="minorHAnsi"/>
          <w:b/>
          <w:color w:val="auto"/>
          <w:sz w:val="72"/>
          <w:szCs w:val="72"/>
          <w:lang w:eastAsia="en-US"/>
        </w:rPr>
      </w:pPr>
      <w:r w:rsidRPr="007249C3">
        <w:rPr>
          <w:rFonts w:asciiTheme="minorHAnsi" w:hAnsiTheme="minorHAnsi" w:cstheme="minorHAnsi"/>
          <w:b/>
          <w:noProof/>
          <w:color w:val="auto"/>
          <w:sz w:val="72"/>
          <w:szCs w:val="72"/>
          <w:lang w:eastAsia="en-US"/>
        </w:rPr>
        <w:t>Child’s Name</w:t>
      </w:r>
    </w:p>
    <w:p w14:paraId="3FD01B9C" w14:textId="2515A5B9" w:rsidR="007249C3" w:rsidRPr="007249C3" w:rsidRDefault="007249C3" w:rsidP="007249C3">
      <w:pPr>
        <w:spacing w:after="160" w:line="259" w:lineRule="auto"/>
        <w:jc w:val="center"/>
        <w:rPr>
          <w:rFonts w:asciiTheme="minorHAnsi" w:hAnsiTheme="minorHAnsi" w:cstheme="minorHAnsi"/>
          <w:b/>
          <w:color w:val="auto"/>
          <w:sz w:val="72"/>
          <w:szCs w:val="72"/>
          <w:lang w:eastAsia="en-US"/>
        </w:rPr>
      </w:pPr>
      <w:r w:rsidRPr="007249C3">
        <w:rPr>
          <w:rFonts w:asciiTheme="minorHAnsi" w:hAnsiTheme="minorHAnsi" w:cstheme="minorHAnsi"/>
          <w:b/>
          <w:color w:val="auto"/>
          <w:sz w:val="72"/>
          <w:szCs w:val="72"/>
          <w:lang w:eastAsia="en-US"/>
        </w:rPr>
        <w:t>End of Nursery Report</w:t>
      </w:r>
    </w:p>
    <w:p w14:paraId="2DC00ED5" w14:textId="77777777" w:rsidR="007249C3" w:rsidRPr="007249C3" w:rsidRDefault="007249C3" w:rsidP="007249C3">
      <w:pPr>
        <w:spacing w:after="160" w:line="259" w:lineRule="auto"/>
        <w:jc w:val="center"/>
        <w:rPr>
          <w:rFonts w:asciiTheme="minorHAnsi" w:hAnsiTheme="minorHAnsi" w:cstheme="minorHAnsi"/>
          <w:b/>
          <w:color w:val="auto"/>
          <w:sz w:val="56"/>
          <w:szCs w:val="72"/>
          <w:lang w:eastAsia="en-US"/>
        </w:rPr>
      </w:pPr>
    </w:p>
    <w:p w14:paraId="3C05CF15" w14:textId="77777777" w:rsidR="007249C3" w:rsidRPr="007249C3" w:rsidRDefault="007249C3" w:rsidP="007249C3">
      <w:pPr>
        <w:spacing w:after="160" w:line="259" w:lineRule="auto"/>
        <w:jc w:val="center"/>
        <w:rPr>
          <w:rFonts w:asciiTheme="minorHAnsi" w:hAnsiTheme="minorHAnsi" w:cstheme="minorHAnsi"/>
          <w:b/>
          <w:color w:val="auto"/>
          <w:sz w:val="72"/>
          <w:szCs w:val="72"/>
          <w:lang w:eastAsia="en-US"/>
        </w:rPr>
      </w:pPr>
      <w:r w:rsidRPr="007249C3">
        <w:rPr>
          <w:rFonts w:asciiTheme="minorHAnsi" w:hAnsiTheme="minorHAnsi" w:cstheme="minorHAnsi"/>
          <w:b/>
          <w:color w:val="auto"/>
          <w:sz w:val="72"/>
          <w:szCs w:val="72"/>
          <w:lang w:eastAsia="en-US"/>
        </w:rPr>
        <w:t>July 2022</w:t>
      </w:r>
    </w:p>
    <w:p w14:paraId="0010A208" w14:textId="7E71F510" w:rsidR="007249C3" w:rsidRPr="007249C3" w:rsidRDefault="007249C3">
      <w:pPr>
        <w:spacing w:after="0" w:line="240" w:lineRule="auto"/>
        <w:rPr>
          <w:rFonts w:asciiTheme="minorHAnsi" w:hAnsiTheme="minorHAnsi" w:cstheme="minorHAnsi"/>
        </w:rPr>
      </w:pPr>
      <w:r w:rsidRPr="007249C3">
        <w:rPr>
          <w:rFonts w:asciiTheme="minorHAnsi" w:hAnsiTheme="minorHAnsi" w:cstheme="minorHAnsi"/>
        </w:rPr>
        <w:br w:type="page"/>
      </w:r>
    </w:p>
    <w:p w14:paraId="74D35D92" w14:textId="77777777" w:rsidR="00742591" w:rsidRPr="007249C3" w:rsidRDefault="00742591">
      <w:pPr>
        <w:spacing w:after="0" w:line="240" w:lineRule="auto"/>
        <w:rPr>
          <w:rFonts w:asciiTheme="minorHAnsi" w:hAnsiTheme="minorHAnsi" w:cstheme="minorHAnsi"/>
        </w:rPr>
      </w:pPr>
    </w:p>
    <w:p w14:paraId="39A8CE0A" w14:textId="77777777" w:rsidR="007249C3" w:rsidRPr="003A78D3" w:rsidRDefault="007249C3" w:rsidP="007249C3">
      <w:pPr>
        <w:rPr>
          <w:rFonts w:asciiTheme="minorHAnsi" w:hAnsiTheme="minorHAnsi" w:cstheme="minorHAnsi"/>
        </w:rPr>
      </w:pPr>
      <w:r w:rsidRPr="003A78D3">
        <w:rPr>
          <w:rFonts w:asciiTheme="minorHAnsi" w:hAnsiTheme="minorHAnsi" w:cstheme="minorHAnsi"/>
        </w:rPr>
        <w:t>Dear Parents/Carers,</w:t>
      </w:r>
    </w:p>
    <w:p w14:paraId="1BF523A3" w14:textId="77777777" w:rsidR="007249C3" w:rsidRPr="003A78D3" w:rsidRDefault="007249C3" w:rsidP="007249C3">
      <w:pPr>
        <w:rPr>
          <w:rFonts w:asciiTheme="minorHAnsi" w:hAnsiTheme="minorHAnsi" w:cstheme="minorHAnsi"/>
        </w:rPr>
      </w:pPr>
      <w:r w:rsidRPr="003A78D3">
        <w:rPr>
          <w:rFonts w:asciiTheme="minorHAnsi" w:hAnsiTheme="minorHAnsi" w:cstheme="minorHAnsi"/>
        </w:rPr>
        <w:t>As we approach the end of the academic year, I am pleased to share with you your child’s annual report for 2021-22. This gives an overview of your child’s achievements this year, as well as some indications for their progress in the year ahead. I hope that you find its contents informative, and that you enjoy the opportunity to celebrate the progress made.</w:t>
      </w:r>
    </w:p>
    <w:p w14:paraId="2664DB10" w14:textId="77777777" w:rsidR="007249C3" w:rsidRPr="003A78D3" w:rsidRDefault="007249C3" w:rsidP="007249C3">
      <w:pPr>
        <w:rPr>
          <w:rFonts w:asciiTheme="minorHAnsi" w:hAnsiTheme="minorHAnsi" w:cstheme="minorHAnsi"/>
        </w:rPr>
      </w:pPr>
      <w:r w:rsidRPr="003A78D3">
        <w:rPr>
          <w:rFonts w:asciiTheme="minorHAnsi" w:hAnsiTheme="minorHAnsi" w:cstheme="minorHAnsi"/>
        </w:rPr>
        <w:t>If you have any questions about the report, please do not hesitate to contact the school to make an appointment to discuss its content with your child’s class teacher.</w:t>
      </w:r>
    </w:p>
    <w:p w14:paraId="0634CD28" w14:textId="77777777" w:rsidR="007249C3" w:rsidRDefault="007249C3" w:rsidP="007249C3">
      <w:pPr>
        <w:rPr>
          <w:rFonts w:asciiTheme="minorHAnsi" w:hAnsiTheme="minorHAnsi" w:cstheme="minorHAnsi"/>
        </w:rPr>
      </w:pPr>
      <w:r w:rsidRPr="003A78D3">
        <w:rPr>
          <w:rFonts w:asciiTheme="minorHAnsi" w:hAnsiTheme="minorHAnsi" w:cstheme="minorHAnsi"/>
          <w:i/>
        </w:rPr>
        <w:t>Ricky Emms</w:t>
      </w:r>
      <w:r w:rsidRPr="003A78D3">
        <w:rPr>
          <w:rFonts w:asciiTheme="minorHAnsi" w:hAnsiTheme="minorHAnsi" w:cstheme="minorHAnsi"/>
        </w:rPr>
        <w:br/>
        <w:t>Head Teacher</w:t>
      </w:r>
    </w:p>
    <w:p w14:paraId="32AF30ED" w14:textId="77777777" w:rsidR="007249C3" w:rsidRPr="004E32CF" w:rsidRDefault="007249C3" w:rsidP="007249C3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Insert photo of child here</w:t>
      </w:r>
    </w:p>
    <w:p w14:paraId="05F4D32F" w14:textId="77777777" w:rsidR="007249C3" w:rsidRPr="003A78D3" w:rsidRDefault="007249C3" w:rsidP="007249C3">
      <w:pPr>
        <w:rPr>
          <w:rFonts w:asciiTheme="minorHAnsi" w:hAnsiTheme="minorHAnsi" w:cstheme="minorHAnsi"/>
          <w:b/>
          <w:sz w:val="24"/>
          <w:szCs w:val="24"/>
        </w:rPr>
      </w:pPr>
    </w:p>
    <w:p w14:paraId="1C5678CF" w14:textId="77777777" w:rsidR="007249C3" w:rsidRPr="003A78D3" w:rsidRDefault="007249C3" w:rsidP="007249C3">
      <w:pPr>
        <w:rPr>
          <w:rFonts w:asciiTheme="minorHAnsi" w:hAnsiTheme="minorHAnsi" w:cstheme="minorHAnsi"/>
          <w:b/>
          <w:sz w:val="24"/>
          <w:szCs w:val="24"/>
        </w:rPr>
      </w:pPr>
      <w:r w:rsidRPr="003A78D3">
        <w:rPr>
          <w:rFonts w:asciiTheme="minorHAnsi" w:hAnsiTheme="minorHAnsi" w:cstheme="minorHAnsi"/>
          <w:b/>
          <w:sz w:val="24"/>
          <w:szCs w:val="24"/>
        </w:rPr>
        <w:t>Class Teacher’s Comment</w:t>
      </w:r>
    </w:p>
    <w:tbl>
      <w:tblPr>
        <w:tblStyle w:val="TableGrid"/>
        <w:tblW w:w="0" w:type="auto"/>
        <w:tblBorders>
          <w:top w:val="single" w:sz="24" w:space="0" w:color="C00000"/>
          <w:left w:val="single" w:sz="24" w:space="0" w:color="C00000"/>
          <w:bottom w:val="single" w:sz="24" w:space="0" w:color="C00000"/>
          <w:right w:val="single" w:sz="24" w:space="0" w:color="C00000"/>
          <w:insideH w:val="single" w:sz="24" w:space="0" w:color="C00000"/>
          <w:insideV w:val="single" w:sz="24" w:space="0" w:color="C00000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0456"/>
      </w:tblGrid>
      <w:tr w:rsidR="007249C3" w:rsidRPr="003A78D3" w14:paraId="1886AF7C" w14:textId="77777777" w:rsidTr="00FA2077">
        <w:trPr>
          <w:trHeight w:val="6145"/>
        </w:trPr>
        <w:tc>
          <w:tcPr>
            <w:tcW w:w="10456" w:type="dxa"/>
          </w:tcPr>
          <w:p w14:paraId="3C6562A9" w14:textId="77777777" w:rsidR="007249C3" w:rsidRPr="003A78D3" w:rsidRDefault="007249C3" w:rsidP="00FA207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3A78D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</w:tbl>
    <w:p w14:paraId="0206E378" w14:textId="77777777" w:rsidR="007249C3" w:rsidRPr="003A78D3" w:rsidRDefault="007249C3" w:rsidP="007249C3">
      <w:pPr>
        <w:spacing w:after="0" w:line="240" w:lineRule="auto"/>
        <w:rPr>
          <w:rFonts w:asciiTheme="minorHAnsi" w:hAnsiTheme="minorHAnsi" w:cstheme="minorHAnsi"/>
        </w:rPr>
      </w:pPr>
    </w:p>
    <w:p w14:paraId="5D5127A4" w14:textId="77777777" w:rsidR="007249C3" w:rsidRDefault="007249C3" w:rsidP="007249C3">
      <w:pPr>
        <w:rPr>
          <w:rFonts w:asciiTheme="minorHAnsi" w:hAnsiTheme="minorHAnsi" w:cstheme="minorHAnsi"/>
        </w:rPr>
      </w:pPr>
    </w:p>
    <w:p w14:paraId="40A0B24A" w14:textId="77777777" w:rsidR="007249C3" w:rsidRPr="007249C3" w:rsidRDefault="007249C3">
      <w:pPr>
        <w:rPr>
          <w:rFonts w:asciiTheme="minorHAnsi" w:hAnsiTheme="minorHAnsi" w:cstheme="minorHAnsi"/>
        </w:rPr>
      </w:pPr>
      <w:r w:rsidRPr="007249C3">
        <w:rPr>
          <w:rFonts w:asciiTheme="minorHAnsi" w:hAnsiTheme="minorHAnsi" w:cstheme="minorHAnsi"/>
        </w:rPr>
        <w:br w:type="page"/>
      </w:r>
    </w:p>
    <w:tbl>
      <w:tblPr>
        <w:tblStyle w:val="TableGrid"/>
        <w:tblpPr w:leftFromText="180" w:rightFromText="180" w:vertAnchor="text" w:horzAnchor="margin" w:tblpXSpec="center" w:tblpY="50"/>
        <w:tblW w:w="10210" w:type="dxa"/>
        <w:tblLook w:val="04A0" w:firstRow="1" w:lastRow="0" w:firstColumn="1" w:lastColumn="0" w:noHBand="0" w:noVBand="1"/>
      </w:tblPr>
      <w:tblGrid>
        <w:gridCol w:w="10204"/>
        <w:gridCol w:w="6"/>
      </w:tblGrid>
      <w:tr w:rsidR="005C4EA2" w:rsidRPr="007249C3" w14:paraId="57FCB037" w14:textId="77777777" w:rsidTr="003C1C3C">
        <w:trPr>
          <w:trHeight w:val="416"/>
        </w:trPr>
        <w:tc>
          <w:tcPr>
            <w:tcW w:w="10210" w:type="dxa"/>
            <w:gridSpan w:val="2"/>
            <w:shd w:val="clear" w:color="auto" w:fill="00A7E7"/>
            <w:vAlign w:val="center"/>
          </w:tcPr>
          <w:p w14:paraId="1A80BDC3" w14:textId="56D4E6A2" w:rsidR="008368B4" w:rsidRPr="007249C3" w:rsidRDefault="008368B4" w:rsidP="00BF56CE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7249C3"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  <w:lastRenderedPageBreak/>
              <w:t>Communication and Language</w:t>
            </w:r>
          </w:p>
        </w:tc>
      </w:tr>
      <w:tr w:rsidR="005C4EA2" w:rsidRPr="007249C3" w14:paraId="194CCD3C" w14:textId="77777777" w:rsidTr="003C1C3C">
        <w:trPr>
          <w:trHeight w:val="1077"/>
        </w:trPr>
        <w:tc>
          <w:tcPr>
            <w:tcW w:w="10210" w:type="dxa"/>
            <w:gridSpan w:val="2"/>
          </w:tcPr>
          <w:p w14:paraId="4C955E3B" w14:textId="77777777" w:rsidR="008368B4" w:rsidRPr="00654170" w:rsidRDefault="008368B4" w:rsidP="00BF56C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C1C3C" w:rsidRPr="007249C3" w14:paraId="3DD143E7" w14:textId="77777777" w:rsidTr="003C1C3C">
        <w:trPr>
          <w:gridAfter w:val="1"/>
          <w:wAfter w:w="6" w:type="dxa"/>
          <w:trHeight w:val="567"/>
        </w:trPr>
        <w:tc>
          <w:tcPr>
            <w:tcW w:w="10204" w:type="dxa"/>
            <w:vAlign w:val="center"/>
          </w:tcPr>
          <w:p w14:paraId="77456F71" w14:textId="49207F62" w:rsidR="003C1C3C" w:rsidRPr="007249C3" w:rsidRDefault="003C1C3C" w:rsidP="0065417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249C3">
              <w:rPr>
                <w:rFonts w:asciiTheme="minorHAnsi" w:hAnsiTheme="minorHAnsi" w:cstheme="minorHAnsi"/>
                <w:sz w:val="24"/>
                <w:szCs w:val="24"/>
              </w:rPr>
              <w:t xml:space="preserve">On track / </w:t>
            </w:r>
            <w:r w:rsidR="00654170">
              <w:rPr>
                <w:rFonts w:asciiTheme="minorHAnsi" w:hAnsiTheme="minorHAnsi" w:cstheme="minorHAnsi"/>
                <w:sz w:val="24"/>
                <w:szCs w:val="24"/>
              </w:rPr>
              <w:t>Working Towards</w:t>
            </w:r>
          </w:p>
        </w:tc>
      </w:tr>
      <w:tr w:rsidR="005C4EA2" w:rsidRPr="007249C3" w14:paraId="010668C6" w14:textId="77777777" w:rsidTr="003C1C3C">
        <w:trPr>
          <w:trHeight w:val="416"/>
        </w:trPr>
        <w:tc>
          <w:tcPr>
            <w:tcW w:w="10210" w:type="dxa"/>
            <w:gridSpan w:val="2"/>
            <w:shd w:val="clear" w:color="auto" w:fill="E5004F"/>
            <w:vAlign w:val="center"/>
          </w:tcPr>
          <w:p w14:paraId="2FAFA980" w14:textId="34BC89BB" w:rsidR="008368B4" w:rsidRPr="007249C3" w:rsidRDefault="008368B4" w:rsidP="00BF56CE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7249C3"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  <w:t>Personal, Social and Emotional Development</w:t>
            </w:r>
          </w:p>
        </w:tc>
      </w:tr>
      <w:tr w:rsidR="005C4EA2" w:rsidRPr="007249C3" w14:paraId="56F0457C" w14:textId="77777777" w:rsidTr="003C1C3C">
        <w:trPr>
          <w:trHeight w:val="1077"/>
        </w:trPr>
        <w:tc>
          <w:tcPr>
            <w:tcW w:w="10210" w:type="dxa"/>
            <w:gridSpan w:val="2"/>
          </w:tcPr>
          <w:p w14:paraId="62C266D8" w14:textId="77777777" w:rsidR="008368B4" w:rsidRPr="00654170" w:rsidRDefault="008368B4" w:rsidP="00BF56C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C1C3C" w:rsidRPr="007249C3" w14:paraId="059C943D" w14:textId="77777777" w:rsidTr="003C1C3C">
        <w:trPr>
          <w:gridAfter w:val="1"/>
          <w:wAfter w:w="6" w:type="dxa"/>
          <w:trHeight w:val="567"/>
        </w:trPr>
        <w:tc>
          <w:tcPr>
            <w:tcW w:w="10204" w:type="dxa"/>
            <w:vAlign w:val="center"/>
          </w:tcPr>
          <w:p w14:paraId="6BB7CF67" w14:textId="653ED3BB" w:rsidR="003C1C3C" w:rsidRPr="007249C3" w:rsidRDefault="003C1C3C" w:rsidP="003C1C3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249C3">
              <w:rPr>
                <w:rFonts w:asciiTheme="minorHAnsi" w:hAnsiTheme="minorHAnsi" w:cstheme="minorHAnsi"/>
                <w:sz w:val="24"/>
                <w:szCs w:val="24"/>
              </w:rPr>
              <w:t xml:space="preserve">On track / </w:t>
            </w:r>
            <w:r w:rsidR="00654170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654170">
              <w:rPr>
                <w:rFonts w:asciiTheme="minorHAnsi" w:hAnsiTheme="minorHAnsi" w:cstheme="minorHAnsi"/>
                <w:sz w:val="24"/>
                <w:szCs w:val="24"/>
              </w:rPr>
              <w:t>Working Towards</w:t>
            </w:r>
          </w:p>
        </w:tc>
      </w:tr>
      <w:tr w:rsidR="005C4EA2" w:rsidRPr="007249C3" w14:paraId="5BFF562E" w14:textId="77777777" w:rsidTr="003C1C3C">
        <w:trPr>
          <w:trHeight w:val="416"/>
        </w:trPr>
        <w:tc>
          <w:tcPr>
            <w:tcW w:w="10210" w:type="dxa"/>
            <w:gridSpan w:val="2"/>
            <w:shd w:val="clear" w:color="auto" w:fill="F9B000"/>
            <w:vAlign w:val="center"/>
          </w:tcPr>
          <w:p w14:paraId="01600729" w14:textId="01AED9C5" w:rsidR="008368B4" w:rsidRPr="007249C3" w:rsidRDefault="008368B4" w:rsidP="00BF56CE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7249C3"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  <w:t>Physical Development</w:t>
            </w:r>
          </w:p>
        </w:tc>
      </w:tr>
      <w:tr w:rsidR="005C4EA2" w:rsidRPr="007249C3" w14:paraId="15668A29" w14:textId="77777777" w:rsidTr="003C1C3C">
        <w:trPr>
          <w:trHeight w:val="1077"/>
        </w:trPr>
        <w:tc>
          <w:tcPr>
            <w:tcW w:w="10210" w:type="dxa"/>
            <w:gridSpan w:val="2"/>
          </w:tcPr>
          <w:p w14:paraId="44914DE8" w14:textId="77777777" w:rsidR="008368B4" w:rsidRPr="00654170" w:rsidRDefault="008368B4" w:rsidP="00BF56C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C1C3C" w:rsidRPr="007249C3" w14:paraId="7672CF1F" w14:textId="77777777" w:rsidTr="003C1C3C">
        <w:trPr>
          <w:gridAfter w:val="1"/>
          <w:wAfter w:w="6" w:type="dxa"/>
          <w:trHeight w:val="567"/>
        </w:trPr>
        <w:tc>
          <w:tcPr>
            <w:tcW w:w="10204" w:type="dxa"/>
            <w:vAlign w:val="center"/>
          </w:tcPr>
          <w:p w14:paraId="473FD247" w14:textId="18D587A8" w:rsidR="003C1C3C" w:rsidRPr="007249C3" w:rsidRDefault="003C1C3C" w:rsidP="003C1C3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249C3">
              <w:rPr>
                <w:rFonts w:asciiTheme="minorHAnsi" w:hAnsiTheme="minorHAnsi" w:cstheme="minorHAnsi"/>
                <w:sz w:val="24"/>
                <w:szCs w:val="24"/>
              </w:rPr>
              <w:t xml:space="preserve">On track / </w:t>
            </w:r>
            <w:r w:rsidR="00654170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654170">
              <w:rPr>
                <w:rFonts w:asciiTheme="minorHAnsi" w:hAnsiTheme="minorHAnsi" w:cstheme="minorHAnsi"/>
                <w:sz w:val="24"/>
                <w:szCs w:val="24"/>
              </w:rPr>
              <w:t>Working Towards</w:t>
            </w:r>
          </w:p>
        </w:tc>
      </w:tr>
      <w:tr w:rsidR="005C4EA2" w:rsidRPr="007249C3" w14:paraId="1AD688CA" w14:textId="77777777" w:rsidTr="003C1C3C">
        <w:trPr>
          <w:trHeight w:val="416"/>
        </w:trPr>
        <w:tc>
          <w:tcPr>
            <w:tcW w:w="10210" w:type="dxa"/>
            <w:gridSpan w:val="2"/>
            <w:shd w:val="clear" w:color="auto" w:fill="86BC33"/>
            <w:vAlign w:val="center"/>
          </w:tcPr>
          <w:p w14:paraId="7628EB44" w14:textId="4F80A1E6" w:rsidR="008368B4" w:rsidRPr="007249C3" w:rsidRDefault="008368B4" w:rsidP="00BF56CE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7249C3"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  <w:t>Literacy</w:t>
            </w:r>
          </w:p>
        </w:tc>
      </w:tr>
      <w:tr w:rsidR="005C4EA2" w:rsidRPr="007249C3" w14:paraId="0EDC6609" w14:textId="77777777" w:rsidTr="003C1C3C">
        <w:trPr>
          <w:trHeight w:val="1077"/>
        </w:trPr>
        <w:tc>
          <w:tcPr>
            <w:tcW w:w="10210" w:type="dxa"/>
            <w:gridSpan w:val="2"/>
          </w:tcPr>
          <w:p w14:paraId="09474987" w14:textId="77777777" w:rsidR="008368B4" w:rsidRPr="00654170" w:rsidRDefault="008368B4" w:rsidP="00BF56C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C1C3C" w:rsidRPr="007249C3" w14:paraId="0328AF77" w14:textId="77777777" w:rsidTr="003C1C3C">
        <w:trPr>
          <w:gridAfter w:val="1"/>
          <w:wAfter w:w="6" w:type="dxa"/>
          <w:trHeight w:val="567"/>
        </w:trPr>
        <w:tc>
          <w:tcPr>
            <w:tcW w:w="10204" w:type="dxa"/>
            <w:vAlign w:val="center"/>
          </w:tcPr>
          <w:p w14:paraId="1104E097" w14:textId="41057375" w:rsidR="003C1C3C" w:rsidRPr="007249C3" w:rsidRDefault="003C1C3C" w:rsidP="003C1C3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249C3">
              <w:rPr>
                <w:rFonts w:asciiTheme="minorHAnsi" w:hAnsiTheme="minorHAnsi" w:cstheme="minorHAnsi"/>
                <w:sz w:val="24"/>
                <w:szCs w:val="24"/>
              </w:rPr>
              <w:t xml:space="preserve">On track / </w:t>
            </w:r>
            <w:r w:rsidR="00654170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654170">
              <w:rPr>
                <w:rFonts w:asciiTheme="minorHAnsi" w:hAnsiTheme="minorHAnsi" w:cstheme="minorHAnsi"/>
                <w:sz w:val="24"/>
                <w:szCs w:val="24"/>
              </w:rPr>
              <w:t>Working Towards</w:t>
            </w:r>
          </w:p>
        </w:tc>
      </w:tr>
      <w:tr w:rsidR="005C4EA2" w:rsidRPr="007249C3" w14:paraId="315D6182" w14:textId="77777777" w:rsidTr="003C1C3C">
        <w:trPr>
          <w:trHeight w:val="416"/>
        </w:trPr>
        <w:tc>
          <w:tcPr>
            <w:tcW w:w="10210" w:type="dxa"/>
            <w:gridSpan w:val="2"/>
            <w:shd w:val="clear" w:color="auto" w:fill="F08119"/>
            <w:vAlign w:val="center"/>
          </w:tcPr>
          <w:p w14:paraId="57CB67E3" w14:textId="0CACF2BD" w:rsidR="008368B4" w:rsidRPr="007249C3" w:rsidRDefault="008368B4" w:rsidP="00BF56CE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7249C3"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  <w:t>Mathematics</w:t>
            </w:r>
          </w:p>
        </w:tc>
      </w:tr>
      <w:tr w:rsidR="005C4EA2" w:rsidRPr="007249C3" w14:paraId="5CB5672B" w14:textId="77777777" w:rsidTr="003C1C3C">
        <w:trPr>
          <w:trHeight w:val="1077"/>
        </w:trPr>
        <w:tc>
          <w:tcPr>
            <w:tcW w:w="10210" w:type="dxa"/>
            <w:gridSpan w:val="2"/>
          </w:tcPr>
          <w:p w14:paraId="72485A19" w14:textId="77777777" w:rsidR="008368B4" w:rsidRPr="00654170" w:rsidRDefault="008368B4" w:rsidP="00BF56C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C1C3C" w:rsidRPr="007249C3" w14:paraId="5B7E7599" w14:textId="77777777" w:rsidTr="003C1C3C">
        <w:trPr>
          <w:gridAfter w:val="1"/>
          <w:wAfter w:w="6" w:type="dxa"/>
          <w:trHeight w:val="567"/>
        </w:trPr>
        <w:tc>
          <w:tcPr>
            <w:tcW w:w="10204" w:type="dxa"/>
            <w:vAlign w:val="center"/>
          </w:tcPr>
          <w:p w14:paraId="35BAD4B2" w14:textId="39FE8B47" w:rsidR="003C1C3C" w:rsidRPr="007249C3" w:rsidRDefault="003C1C3C" w:rsidP="003C1C3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249C3">
              <w:rPr>
                <w:rFonts w:asciiTheme="minorHAnsi" w:hAnsiTheme="minorHAnsi" w:cstheme="minorHAnsi"/>
                <w:sz w:val="24"/>
                <w:szCs w:val="24"/>
              </w:rPr>
              <w:t xml:space="preserve">On track / </w:t>
            </w:r>
            <w:r w:rsidR="00654170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654170">
              <w:rPr>
                <w:rFonts w:asciiTheme="minorHAnsi" w:hAnsiTheme="minorHAnsi" w:cstheme="minorHAnsi"/>
                <w:sz w:val="24"/>
                <w:szCs w:val="24"/>
              </w:rPr>
              <w:t>Working Towards</w:t>
            </w:r>
          </w:p>
        </w:tc>
      </w:tr>
      <w:tr w:rsidR="005C4EA2" w:rsidRPr="007249C3" w14:paraId="2642D701" w14:textId="77777777" w:rsidTr="003C1C3C">
        <w:trPr>
          <w:trHeight w:val="416"/>
        </w:trPr>
        <w:tc>
          <w:tcPr>
            <w:tcW w:w="10210" w:type="dxa"/>
            <w:gridSpan w:val="2"/>
            <w:shd w:val="clear" w:color="auto" w:fill="643B8F"/>
            <w:vAlign w:val="center"/>
          </w:tcPr>
          <w:p w14:paraId="07B783AA" w14:textId="636BFD0F" w:rsidR="008368B4" w:rsidRPr="007249C3" w:rsidRDefault="008368B4" w:rsidP="00BF56CE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7249C3"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  <w:t>Understanding the World</w:t>
            </w:r>
          </w:p>
        </w:tc>
      </w:tr>
      <w:tr w:rsidR="00F36F3B" w:rsidRPr="007249C3" w14:paraId="26A86EF7" w14:textId="77777777" w:rsidTr="003C1C3C">
        <w:trPr>
          <w:gridAfter w:val="1"/>
          <w:wAfter w:w="6" w:type="dxa"/>
          <w:trHeight w:val="1077"/>
        </w:trPr>
        <w:tc>
          <w:tcPr>
            <w:tcW w:w="10204" w:type="dxa"/>
          </w:tcPr>
          <w:p w14:paraId="208EF061" w14:textId="77777777" w:rsidR="00F36F3B" w:rsidRPr="007249C3" w:rsidRDefault="00F36F3B" w:rsidP="00F36F3B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C1C3C" w:rsidRPr="007249C3" w14:paraId="2440831B" w14:textId="77777777" w:rsidTr="003C1C3C">
        <w:trPr>
          <w:gridAfter w:val="1"/>
          <w:wAfter w:w="6" w:type="dxa"/>
          <w:trHeight w:val="567"/>
        </w:trPr>
        <w:tc>
          <w:tcPr>
            <w:tcW w:w="10204" w:type="dxa"/>
            <w:vAlign w:val="center"/>
          </w:tcPr>
          <w:p w14:paraId="601BC424" w14:textId="11E0142E" w:rsidR="003C1C3C" w:rsidRPr="007249C3" w:rsidRDefault="003C1C3C" w:rsidP="003C1C3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7249C3">
              <w:rPr>
                <w:rFonts w:asciiTheme="minorHAnsi" w:hAnsiTheme="minorHAnsi" w:cstheme="minorHAnsi"/>
                <w:sz w:val="24"/>
                <w:szCs w:val="24"/>
              </w:rPr>
              <w:t xml:space="preserve">On track / </w:t>
            </w:r>
            <w:r w:rsidR="00654170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654170">
              <w:rPr>
                <w:rFonts w:asciiTheme="minorHAnsi" w:hAnsiTheme="minorHAnsi" w:cstheme="minorHAnsi"/>
                <w:sz w:val="24"/>
                <w:szCs w:val="24"/>
              </w:rPr>
              <w:t>Working Towards</w:t>
            </w:r>
          </w:p>
        </w:tc>
      </w:tr>
      <w:tr w:rsidR="005C4EA2" w:rsidRPr="007249C3" w14:paraId="3B307AD5" w14:textId="77777777" w:rsidTr="003C1C3C">
        <w:trPr>
          <w:trHeight w:val="416"/>
        </w:trPr>
        <w:tc>
          <w:tcPr>
            <w:tcW w:w="10210" w:type="dxa"/>
            <w:gridSpan w:val="2"/>
            <w:shd w:val="clear" w:color="auto" w:fill="009285"/>
            <w:vAlign w:val="center"/>
          </w:tcPr>
          <w:p w14:paraId="5A6DA3C4" w14:textId="050B4EE2" w:rsidR="008368B4" w:rsidRPr="007249C3" w:rsidRDefault="008368B4" w:rsidP="00BF56CE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7249C3"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  <w:t>Expressive Arts and Design</w:t>
            </w:r>
          </w:p>
        </w:tc>
      </w:tr>
      <w:tr w:rsidR="005C4EA2" w:rsidRPr="007249C3" w14:paraId="2412F6C4" w14:textId="77777777" w:rsidTr="003C1C3C">
        <w:trPr>
          <w:trHeight w:val="1077"/>
        </w:trPr>
        <w:tc>
          <w:tcPr>
            <w:tcW w:w="10210" w:type="dxa"/>
            <w:gridSpan w:val="2"/>
          </w:tcPr>
          <w:p w14:paraId="1F6295A1" w14:textId="77777777" w:rsidR="008368B4" w:rsidRPr="00654170" w:rsidRDefault="008368B4" w:rsidP="00BF56C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C1C3C" w:rsidRPr="007249C3" w14:paraId="65C74923" w14:textId="77777777" w:rsidTr="003C1C3C">
        <w:trPr>
          <w:gridAfter w:val="1"/>
          <w:wAfter w:w="6" w:type="dxa"/>
          <w:trHeight w:val="567"/>
        </w:trPr>
        <w:tc>
          <w:tcPr>
            <w:tcW w:w="10204" w:type="dxa"/>
            <w:vAlign w:val="center"/>
          </w:tcPr>
          <w:p w14:paraId="1341FE59" w14:textId="290011B3" w:rsidR="003C1C3C" w:rsidRPr="007249C3" w:rsidRDefault="003C1C3C" w:rsidP="003C1C3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249C3">
              <w:rPr>
                <w:rFonts w:asciiTheme="minorHAnsi" w:hAnsiTheme="minorHAnsi" w:cstheme="minorHAnsi"/>
                <w:sz w:val="24"/>
                <w:szCs w:val="24"/>
              </w:rPr>
              <w:t xml:space="preserve">On track / </w:t>
            </w:r>
            <w:r w:rsidR="00654170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654170">
              <w:rPr>
                <w:rFonts w:asciiTheme="minorHAnsi" w:hAnsiTheme="minorHAnsi" w:cstheme="minorHAnsi"/>
                <w:sz w:val="24"/>
                <w:szCs w:val="24"/>
              </w:rPr>
              <w:t>Working Towards</w:t>
            </w:r>
          </w:p>
        </w:tc>
      </w:tr>
    </w:tbl>
    <w:p w14:paraId="2B13A635" w14:textId="77777777" w:rsidR="003C1C3C" w:rsidRPr="007249C3" w:rsidRDefault="008368B4">
      <w:pPr>
        <w:spacing w:after="0" w:line="240" w:lineRule="auto"/>
        <w:rPr>
          <w:rFonts w:asciiTheme="minorHAnsi" w:hAnsiTheme="minorHAnsi" w:cstheme="minorHAnsi"/>
        </w:rPr>
      </w:pPr>
      <w:r w:rsidRPr="007249C3">
        <w:rPr>
          <w:rFonts w:asciiTheme="minorHAnsi" w:hAnsiTheme="minorHAnsi" w:cstheme="minorHAnsi"/>
        </w:rPr>
        <w:lastRenderedPageBreak/>
        <w:t xml:space="preserve">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68"/>
        <w:gridCol w:w="3402"/>
        <w:gridCol w:w="1701"/>
        <w:gridCol w:w="2835"/>
      </w:tblGrid>
      <w:tr w:rsidR="003C1C3C" w:rsidRPr="007249C3" w14:paraId="761E5FE3" w14:textId="77777777" w:rsidTr="003C1C3C">
        <w:trPr>
          <w:trHeight w:val="567"/>
          <w:jc w:val="center"/>
        </w:trPr>
        <w:tc>
          <w:tcPr>
            <w:tcW w:w="10206" w:type="dxa"/>
            <w:gridSpan w:val="4"/>
            <w:shd w:val="clear" w:color="auto" w:fill="006699"/>
            <w:vAlign w:val="center"/>
          </w:tcPr>
          <w:p w14:paraId="7B228392" w14:textId="0149F878" w:rsidR="003C1C3C" w:rsidRPr="007249C3" w:rsidRDefault="003C1C3C" w:rsidP="003C1C3C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</w:rPr>
            </w:pPr>
            <w:r w:rsidRPr="007249C3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</w:rPr>
              <w:t>Targets</w:t>
            </w:r>
          </w:p>
        </w:tc>
      </w:tr>
      <w:tr w:rsidR="003C1C3C" w:rsidRPr="007249C3" w14:paraId="36C39C7E" w14:textId="77777777" w:rsidTr="006561BF">
        <w:trPr>
          <w:trHeight w:val="2268"/>
          <w:jc w:val="center"/>
        </w:trPr>
        <w:tc>
          <w:tcPr>
            <w:tcW w:w="10206" w:type="dxa"/>
            <w:gridSpan w:val="4"/>
            <w:vAlign w:val="center"/>
          </w:tcPr>
          <w:p w14:paraId="53030AD6" w14:textId="55A07B1E" w:rsidR="006561BF" w:rsidRPr="007249C3" w:rsidRDefault="006561BF" w:rsidP="006561BF">
            <w:pPr>
              <w:pStyle w:val="ListParagraph"/>
              <w:rPr>
                <w:rFonts w:asciiTheme="minorHAnsi" w:hAnsiTheme="minorHAnsi" w:cstheme="minorHAnsi"/>
              </w:rPr>
            </w:pPr>
          </w:p>
        </w:tc>
      </w:tr>
      <w:tr w:rsidR="003C1C3C" w:rsidRPr="007249C3" w14:paraId="04265647" w14:textId="77777777" w:rsidTr="006561BF">
        <w:trPr>
          <w:trHeight w:val="794"/>
          <w:jc w:val="center"/>
        </w:trPr>
        <w:tc>
          <w:tcPr>
            <w:tcW w:w="2268" w:type="dxa"/>
            <w:vAlign w:val="center"/>
          </w:tcPr>
          <w:p w14:paraId="09576512" w14:textId="2533024F" w:rsidR="003C1C3C" w:rsidRPr="007249C3" w:rsidRDefault="003C1C3C" w:rsidP="006561BF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249C3">
              <w:rPr>
                <w:rFonts w:asciiTheme="minorHAnsi" w:hAnsiTheme="minorHAnsi" w:cstheme="minorHAnsi"/>
                <w:sz w:val="24"/>
                <w:szCs w:val="24"/>
              </w:rPr>
              <w:t>Key Person’s</w:t>
            </w:r>
            <w:r w:rsidR="006561BF" w:rsidRPr="007249C3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7249C3">
              <w:rPr>
                <w:rFonts w:asciiTheme="minorHAnsi" w:hAnsiTheme="minorHAnsi" w:cstheme="minorHAnsi"/>
                <w:sz w:val="24"/>
                <w:szCs w:val="24"/>
              </w:rPr>
              <w:t>Signature</w:t>
            </w:r>
          </w:p>
        </w:tc>
        <w:tc>
          <w:tcPr>
            <w:tcW w:w="3402" w:type="dxa"/>
            <w:vAlign w:val="center"/>
          </w:tcPr>
          <w:p w14:paraId="78CD081A" w14:textId="77777777" w:rsidR="003C1C3C" w:rsidRPr="007249C3" w:rsidRDefault="003C1C3C" w:rsidP="006561BF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CBCBFDC" w14:textId="0F232413" w:rsidR="003C1C3C" w:rsidRPr="007249C3" w:rsidRDefault="003C1C3C" w:rsidP="006561BF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249C3">
              <w:rPr>
                <w:rFonts w:asciiTheme="minorHAnsi" w:hAnsiTheme="minorHAnsi" w:cstheme="minorHAnsi"/>
                <w:sz w:val="24"/>
                <w:szCs w:val="24"/>
              </w:rPr>
              <w:t>Date</w:t>
            </w:r>
          </w:p>
        </w:tc>
        <w:tc>
          <w:tcPr>
            <w:tcW w:w="2835" w:type="dxa"/>
            <w:vAlign w:val="center"/>
          </w:tcPr>
          <w:p w14:paraId="201942DA" w14:textId="77777777" w:rsidR="003C1C3C" w:rsidRPr="007249C3" w:rsidRDefault="003C1C3C" w:rsidP="006561BF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5DC6082D" w14:textId="029B1461" w:rsidR="004834D5" w:rsidRPr="007249C3" w:rsidRDefault="004834D5">
      <w:pPr>
        <w:spacing w:after="0" w:line="240" w:lineRule="auto"/>
        <w:rPr>
          <w:rFonts w:asciiTheme="minorHAnsi" w:hAnsiTheme="minorHAnsi" w:cstheme="minorHAnsi"/>
        </w:rPr>
      </w:pPr>
    </w:p>
    <w:p w14:paraId="1D91AEC3" w14:textId="4E8CC707" w:rsidR="006561BF" w:rsidRPr="007249C3" w:rsidRDefault="006561BF" w:rsidP="006561BF">
      <w:pPr>
        <w:rPr>
          <w:rFonts w:asciiTheme="minorHAnsi" w:hAnsiTheme="minorHAnsi" w:cstheme="minorHAnsi"/>
        </w:rPr>
      </w:pPr>
      <w:r w:rsidRPr="007249C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462D7E7" wp14:editId="6FD1D444">
                <wp:simplePos x="0" y="0"/>
                <wp:positionH relativeFrom="column">
                  <wp:posOffset>179267</wp:posOffset>
                </wp:positionH>
                <wp:positionV relativeFrom="paragraph">
                  <wp:posOffset>23298</wp:posOffset>
                </wp:positionV>
                <wp:extent cx="6479540" cy="1557020"/>
                <wp:effectExtent l="19050" t="19050" r="16510" b="309880"/>
                <wp:wrapNone/>
                <wp:docPr id="11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1557020"/>
                        </a:xfrm>
                        <a:prstGeom prst="wedgeRoundRectCallout">
                          <a:avLst>
                            <a:gd name="adj1" fmla="val 36102"/>
                            <a:gd name="adj2" fmla="val 67788"/>
                            <a:gd name="adj3" fmla="val 16667"/>
                          </a:avLst>
                        </a:prstGeom>
                        <a:noFill/>
                        <a:ln w="28575">
                          <a:solidFill>
                            <a:srgbClr val="0066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44C1BC" w14:textId="185FD088" w:rsidR="006561BF" w:rsidRPr="006561BF" w:rsidRDefault="006561BF" w:rsidP="006561B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561BF">
                              <w:rPr>
                                <w:sz w:val="28"/>
                                <w:szCs w:val="28"/>
                              </w:rPr>
                              <w:t>Child says…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62D7E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11" o:spid="_x0000_s1026" type="#_x0000_t62" style="position:absolute;margin-left:14.1pt;margin-top:1.85pt;width:510.2pt;height:122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" adj="18598,25442" filled="f" strokecolor="#069" strokeweight="2.25pt">
                <v:textbox>
                  <w:txbxContent>
                    <w:p w14:paraId="4E44C1BC" w14:textId="185FD088" w:rsidR="006561BF" w:rsidRPr="006561BF" w:rsidRDefault="006561BF" w:rsidP="006561BF">
                      <w:pPr>
                        <w:rPr>
                          <w:sz w:val="28"/>
                          <w:szCs w:val="28"/>
                        </w:rPr>
                      </w:pPr>
                      <w:r w:rsidRPr="006561BF">
                        <w:rPr>
                          <w:sz w:val="28"/>
                          <w:szCs w:val="28"/>
                        </w:rPr>
                        <w:t>Child says…</w:t>
                      </w:r>
                    </w:p>
                  </w:txbxContent>
                </v:textbox>
              </v:shape>
            </w:pict>
          </mc:Fallback>
        </mc:AlternateContent>
      </w:r>
    </w:p>
    <w:p w14:paraId="2DD0798C" w14:textId="31D3CA13" w:rsidR="006561BF" w:rsidRPr="007249C3" w:rsidRDefault="006561BF" w:rsidP="006561BF">
      <w:pPr>
        <w:rPr>
          <w:rFonts w:asciiTheme="minorHAnsi" w:hAnsiTheme="minorHAnsi" w:cstheme="minorHAnsi"/>
        </w:rPr>
      </w:pPr>
    </w:p>
    <w:p w14:paraId="24FC090E" w14:textId="56757965" w:rsidR="006561BF" w:rsidRPr="007249C3" w:rsidRDefault="006561BF" w:rsidP="006561BF">
      <w:pPr>
        <w:rPr>
          <w:rFonts w:asciiTheme="minorHAnsi" w:hAnsiTheme="minorHAnsi" w:cstheme="minorHAnsi"/>
        </w:rPr>
      </w:pPr>
    </w:p>
    <w:p w14:paraId="77EA951B" w14:textId="7D6733C0" w:rsidR="006561BF" w:rsidRPr="007249C3" w:rsidRDefault="006561BF" w:rsidP="006561BF">
      <w:pPr>
        <w:rPr>
          <w:rFonts w:asciiTheme="minorHAnsi" w:hAnsiTheme="minorHAnsi" w:cstheme="minorHAnsi"/>
        </w:rPr>
      </w:pPr>
    </w:p>
    <w:p w14:paraId="7B395232" w14:textId="5F68740F" w:rsidR="006561BF" w:rsidRPr="007249C3" w:rsidRDefault="006561BF" w:rsidP="006561BF">
      <w:pPr>
        <w:rPr>
          <w:rFonts w:asciiTheme="minorHAnsi" w:hAnsiTheme="minorHAnsi" w:cstheme="minorHAnsi"/>
        </w:rPr>
      </w:pPr>
    </w:p>
    <w:p w14:paraId="38F1F0BF" w14:textId="298653F8" w:rsidR="006561BF" w:rsidRPr="007249C3" w:rsidRDefault="006561BF" w:rsidP="006561BF">
      <w:pPr>
        <w:rPr>
          <w:rFonts w:asciiTheme="minorHAnsi" w:hAnsiTheme="minorHAnsi" w:cstheme="minorHAnsi"/>
        </w:rPr>
      </w:pPr>
    </w:p>
    <w:p w14:paraId="021FEBD4" w14:textId="0291300D" w:rsidR="006561BF" w:rsidRPr="007249C3" w:rsidRDefault="0023026B" w:rsidP="006561BF">
      <w:pPr>
        <w:rPr>
          <w:rFonts w:asciiTheme="minorHAnsi" w:hAnsiTheme="minorHAnsi" w:cstheme="minorHAnsi"/>
        </w:rPr>
      </w:pPr>
      <w:r w:rsidRPr="007249C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B52ACB4" wp14:editId="1C69F429">
                <wp:simplePos x="0" y="0"/>
                <wp:positionH relativeFrom="column">
                  <wp:posOffset>173815</wp:posOffset>
                </wp:positionH>
                <wp:positionV relativeFrom="paragraph">
                  <wp:posOffset>269853</wp:posOffset>
                </wp:positionV>
                <wp:extent cx="6479540" cy="1557020"/>
                <wp:effectExtent l="19050" t="19050" r="16510" b="309880"/>
                <wp:wrapNone/>
                <wp:docPr id="16" name="Speech Bubble: Rectangle with Corners Rounde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1557020"/>
                        </a:xfrm>
                        <a:prstGeom prst="wedgeRoundRectCallout">
                          <a:avLst>
                            <a:gd name="adj1" fmla="val 36102"/>
                            <a:gd name="adj2" fmla="val 67788"/>
                            <a:gd name="adj3" fmla="val 16667"/>
                          </a:avLst>
                        </a:prstGeom>
                        <a:noFill/>
                        <a:ln w="28575">
                          <a:solidFill>
                            <a:srgbClr val="0066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4351B2" w14:textId="16274007" w:rsidR="0023026B" w:rsidRPr="006561BF" w:rsidRDefault="0023026B" w:rsidP="002302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My </w:t>
                            </w:r>
                            <w:r w:rsidR="00015BF9">
                              <w:rPr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ea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 w:rsidR="00015BF9">
                              <w:rPr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eacher</w:t>
                            </w:r>
                            <w:r w:rsidRPr="006561BF">
                              <w:rPr>
                                <w:sz w:val="28"/>
                                <w:szCs w:val="28"/>
                              </w:rPr>
                              <w:t xml:space="preserve"> say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Pr="006561BF">
                              <w:rPr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2ACB4" id="Speech Bubble: Rectangle with Corners Rounded 16" o:spid="_x0000_s1027" type="#_x0000_t62" style="position:absolute;margin-left:13.7pt;margin-top:21.25pt;width:510.2pt;height:122.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" adj="18598,25442" filled="f" strokecolor="#069" strokeweight="2.25pt">
                <v:textbox>
                  <w:txbxContent>
                    <w:p w14:paraId="294351B2" w14:textId="16274007" w:rsidR="0023026B" w:rsidRPr="006561BF" w:rsidRDefault="0023026B" w:rsidP="002302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My </w:t>
                      </w:r>
                      <w:r w:rsidR="00015BF9">
                        <w:rPr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sz w:val="28"/>
                          <w:szCs w:val="28"/>
                        </w:rPr>
                        <w:t>ea</w:t>
                      </w:r>
                      <w:bookmarkStart w:id="1" w:name="_GoBack"/>
                      <w:bookmarkEnd w:id="1"/>
                      <w:r>
                        <w:rPr>
                          <w:sz w:val="28"/>
                          <w:szCs w:val="28"/>
                        </w:rPr>
                        <w:t>d</w:t>
                      </w:r>
                      <w:r w:rsidR="00015BF9">
                        <w:rPr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sz w:val="28"/>
                          <w:szCs w:val="28"/>
                        </w:rPr>
                        <w:t>eacher</w:t>
                      </w:r>
                      <w:r w:rsidRPr="006561BF">
                        <w:rPr>
                          <w:sz w:val="28"/>
                          <w:szCs w:val="28"/>
                        </w:rPr>
                        <w:t xml:space="preserve"> say</w:t>
                      </w:r>
                      <w:r>
                        <w:rPr>
                          <w:sz w:val="28"/>
                          <w:szCs w:val="28"/>
                        </w:rPr>
                        <w:t>s</w:t>
                      </w:r>
                      <w:r w:rsidRPr="006561BF">
                        <w:rPr>
                          <w:sz w:val="28"/>
                          <w:szCs w:val="2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2469712A" w14:textId="7C272C19" w:rsidR="006561BF" w:rsidRPr="007249C3" w:rsidRDefault="006561BF" w:rsidP="006561BF">
      <w:pPr>
        <w:rPr>
          <w:rFonts w:asciiTheme="minorHAnsi" w:hAnsiTheme="minorHAnsi" w:cstheme="minorHAnsi"/>
        </w:rPr>
      </w:pPr>
    </w:p>
    <w:p w14:paraId="05D3C51B" w14:textId="070F76B7" w:rsidR="006561BF" w:rsidRPr="007249C3" w:rsidRDefault="006561BF" w:rsidP="006561BF">
      <w:pPr>
        <w:rPr>
          <w:rFonts w:asciiTheme="minorHAnsi" w:hAnsiTheme="minorHAnsi" w:cstheme="minorHAnsi"/>
        </w:rPr>
      </w:pPr>
    </w:p>
    <w:p w14:paraId="50DC6D9C" w14:textId="3365CA5F" w:rsidR="006561BF" w:rsidRPr="007249C3" w:rsidRDefault="006561BF" w:rsidP="006561BF">
      <w:pPr>
        <w:rPr>
          <w:rFonts w:asciiTheme="minorHAnsi" w:hAnsiTheme="minorHAnsi" w:cstheme="minorHAnsi"/>
        </w:rPr>
      </w:pPr>
    </w:p>
    <w:p w14:paraId="63116A0A" w14:textId="7A1562AF" w:rsidR="006561BF" w:rsidRPr="007249C3" w:rsidRDefault="006561BF" w:rsidP="006561BF">
      <w:pPr>
        <w:rPr>
          <w:rFonts w:asciiTheme="minorHAnsi" w:hAnsiTheme="minorHAnsi" w:cstheme="minorHAnsi"/>
        </w:rPr>
      </w:pPr>
    </w:p>
    <w:p w14:paraId="4B037C6C" w14:textId="099525DB" w:rsidR="006561BF" w:rsidRPr="007249C3" w:rsidRDefault="006561BF" w:rsidP="006561BF">
      <w:pPr>
        <w:rPr>
          <w:rFonts w:asciiTheme="minorHAnsi" w:hAnsiTheme="minorHAnsi" w:cstheme="minorHAnsi"/>
        </w:rPr>
      </w:pPr>
    </w:p>
    <w:p w14:paraId="3F4316B2" w14:textId="44FA287B" w:rsidR="006561BF" w:rsidRPr="007249C3" w:rsidRDefault="006561BF" w:rsidP="006561BF">
      <w:pPr>
        <w:rPr>
          <w:rFonts w:asciiTheme="minorHAnsi" w:hAnsiTheme="minorHAnsi" w:cstheme="minorHAnsi"/>
        </w:rPr>
      </w:pPr>
      <w:r w:rsidRPr="007249C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FB7BD9B" wp14:editId="475F3609">
                <wp:simplePos x="0" y="0"/>
                <wp:positionH relativeFrom="column">
                  <wp:posOffset>181785</wp:posOffset>
                </wp:positionH>
                <wp:positionV relativeFrom="paragraph">
                  <wp:posOffset>274320</wp:posOffset>
                </wp:positionV>
                <wp:extent cx="3531235" cy="645795"/>
                <wp:effectExtent l="0" t="0" r="0" b="190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1235" cy="645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C03AD0" w14:textId="086B00D2" w:rsidR="006561BF" w:rsidRPr="006561BF" w:rsidRDefault="006561BF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561BF">
                              <w:rPr>
                                <w:sz w:val="28"/>
                                <w:szCs w:val="28"/>
                              </w:rPr>
                              <w:t>Signed: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561BF">
                              <w:rPr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 w:rsidRPr="006561BF">
                              <w:rPr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 w:rsidRPr="006561BF">
                              <w:rPr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 w:rsidRPr="006561BF">
                              <w:rPr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 w:rsidRPr="006561BF">
                              <w:rPr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 w:rsidRPr="006561BF">
                              <w:rPr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</w:p>
                          <w:p w14:paraId="69FDD61E" w14:textId="58EC0E99" w:rsidR="006561BF" w:rsidRPr="006561BF" w:rsidRDefault="006561BF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561BF">
                              <w:rPr>
                                <w:sz w:val="28"/>
                                <w:szCs w:val="28"/>
                              </w:rPr>
                              <w:t>Date: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561BF">
                              <w:rPr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 w:rsidRPr="006561BF">
                              <w:rPr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 w:rsidRPr="006561BF">
                              <w:rPr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 w:rsidRPr="006561BF">
                              <w:rPr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 w:rsidRPr="006561BF">
                              <w:rPr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B7BD9B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8" type="#_x0000_t202" style="position:absolute;margin-left:14.3pt;margin-top:21.6pt;width:278.05pt;height:50.8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" filled="f" stroked="f" strokeweight=".5pt">
                <v:textbox>
                  <w:txbxContent>
                    <w:p w14:paraId="7FC03AD0" w14:textId="086B00D2" w:rsidR="006561BF" w:rsidRPr="006561BF" w:rsidRDefault="006561BF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r w:rsidRPr="006561BF">
                        <w:rPr>
                          <w:sz w:val="28"/>
                          <w:szCs w:val="28"/>
                        </w:rPr>
                        <w:t>Signed: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561BF">
                        <w:rPr>
                          <w:sz w:val="28"/>
                          <w:szCs w:val="28"/>
                          <w:u w:val="single"/>
                        </w:rPr>
                        <w:tab/>
                      </w:r>
                      <w:r w:rsidRPr="006561BF">
                        <w:rPr>
                          <w:sz w:val="28"/>
                          <w:szCs w:val="28"/>
                          <w:u w:val="single"/>
                        </w:rPr>
                        <w:tab/>
                      </w:r>
                      <w:r w:rsidRPr="006561BF">
                        <w:rPr>
                          <w:sz w:val="28"/>
                          <w:szCs w:val="28"/>
                          <w:u w:val="single"/>
                        </w:rPr>
                        <w:tab/>
                      </w:r>
                      <w:r w:rsidRPr="006561BF">
                        <w:rPr>
                          <w:sz w:val="28"/>
                          <w:szCs w:val="28"/>
                          <w:u w:val="single"/>
                        </w:rPr>
                        <w:tab/>
                      </w:r>
                      <w:r w:rsidRPr="006561BF">
                        <w:rPr>
                          <w:sz w:val="28"/>
                          <w:szCs w:val="28"/>
                          <w:u w:val="single"/>
                        </w:rPr>
                        <w:tab/>
                      </w:r>
                      <w:r w:rsidRPr="006561BF">
                        <w:rPr>
                          <w:sz w:val="28"/>
                          <w:szCs w:val="28"/>
                          <w:u w:val="single"/>
                        </w:rPr>
                        <w:tab/>
                      </w:r>
                    </w:p>
                    <w:p w14:paraId="69FDD61E" w14:textId="58EC0E99" w:rsidR="006561BF" w:rsidRPr="006561BF" w:rsidRDefault="006561BF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r w:rsidRPr="006561BF">
                        <w:rPr>
                          <w:sz w:val="28"/>
                          <w:szCs w:val="28"/>
                        </w:rPr>
                        <w:t>Date: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561BF">
                        <w:rPr>
                          <w:sz w:val="28"/>
                          <w:szCs w:val="28"/>
                          <w:u w:val="single"/>
                        </w:rPr>
                        <w:tab/>
                      </w:r>
                      <w:r w:rsidRPr="006561BF">
                        <w:rPr>
                          <w:sz w:val="28"/>
                          <w:szCs w:val="28"/>
                          <w:u w:val="single"/>
                        </w:rPr>
                        <w:tab/>
                      </w:r>
                      <w:r w:rsidRPr="006561BF">
                        <w:rPr>
                          <w:sz w:val="28"/>
                          <w:szCs w:val="28"/>
                          <w:u w:val="single"/>
                        </w:rPr>
                        <w:tab/>
                      </w:r>
                      <w:r w:rsidRPr="006561BF">
                        <w:rPr>
                          <w:sz w:val="28"/>
                          <w:szCs w:val="28"/>
                          <w:u w:val="single"/>
                        </w:rPr>
                        <w:tab/>
                      </w:r>
                      <w:r w:rsidRPr="006561BF">
                        <w:rPr>
                          <w:sz w:val="28"/>
                          <w:szCs w:val="28"/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158D43E7" w14:textId="16ED111B" w:rsidR="006561BF" w:rsidRPr="007249C3" w:rsidRDefault="0023026B" w:rsidP="006561BF">
      <w:pPr>
        <w:tabs>
          <w:tab w:val="left" w:pos="5859"/>
        </w:tabs>
        <w:rPr>
          <w:rFonts w:asciiTheme="minorHAnsi" w:hAnsiTheme="minorHAnsi" w:cstheme="minorHAnsi"/>
        </w:rPr>
      </w:pPr>
      <w:r w:rsidRPr="007249C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7B93B06" wp14:editId="3E84389C">
                <wp:simplePos x="0" y="0"/>
                <wp:positionH relativeFrom="column">
                  <wp:posOffset>173815</wp:posOffset>
                </wp:positionH>
                <wp:positionV relativeFrom="paragraph">
                  <wp:posOffset>737410</wp:posOffset>
                </wp:positionV>
                <wp:extent cx="6479540" cy="1557020"/>
                <wp:effectExtent l="19050" t="19050" r="16510" b="309880"/>
                <wp:wrapNone/>
                <wp:docPr id="17" name="Speech Bubble: Rectangle with Corners Rounde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1557020"/>
                        </a:xfrm>
                        <a:prstGeom prst="wedgeRoundRectCallout">
                          <a:avLst>
                            <a:gd name="adj1" fmla="val 36102"/>
                            <a:gd name="adj2" fmla="val 67788"/>
                            <a:gd name="adj3" fmla="val 16667"/>
                          </a:avLst>
                        </a:prstGeom>
                        <a:noFill/>
                        <a:ln w="28575">
                          <a:solidFill>
                            <a:srgbClr val="0066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699C86" w14:textId="0E610283" w:rsidR="0023026B" w:rsidRPr="006561BF" w:rsidRDefault="0023026B" w:rsidP="002302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My parents/guardians</w:t>
                            </w:r>
                            <w:r w:rsidRPr="006561BF">
                              <w:rPr>
                                <w:sz w:val="28"/>
                                <w:szCs w:val="28"/>
                              </w:rPr>
                              <w:t xml:space="preserve"> say…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93B06" id="Speech Bubble: Rectangle with Corners Rounded 17" o:spid="_x0000_s1029" type="#_x0000_t62" style="position:absolute;margin-left:13.7pt;margin-top:58.05pt;width:510.2pt;height:122.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" adj="18598,25442" filled="f" strokecolor="#069" strokeweight="2.25pt">
                <v:textbox>
                  <w:txbxContent>
                    <w:p w14:paraId="6E699C86" w14:textId="0E610283" w:rsidR="0023026B" w:rsidRPr="006561BF" w:rsidRDefault="0023026B" w:rsidP="002302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My parents/guardians</w:t>
                      </w:r>
                      <w:r w:rsidRPr="006561BF">
                        <w:rPr>
                          <w:sz w:val="28"/>
                          <w:szCs w:val="28"/>
                        </w:rPr>
                        <w:t xml:space="preserve"> say…</w:t>
                      </w:r>
                    </w:p>
                  </w:txbxContent>
                </v:textbox>
              </v:shape>
            </w:pict>
          </mc:Fallback>
        </mc:AlternateContent>
      </w:r>
      <w:r w:rsidR="006561BF" w:rsidRPr="007249C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F48EB43" wp14:editId="1BBE2C38">
                <wp:simplePos x="0" y="0"/>
                <wp:positionH relativeFrom="column">
                  <wp:posOffset>173355</wp:posOffset>
                </wp:positionH>
                <wp:positionV relativeFrom="paragraph">
                  <wp:posOffset>2562751</wp:posOffset>
                </wp:positionV>
                <wp:extent cx="3531475" cy="646386"/>
                <wp:effectExtent l="0" t="0" r="0" b="190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1475" cy="64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74305F" w14:textId="77777777" w:rsidR="006561BF" w:rsidRPr="006561BF" w:rsidRDefault="006561BF" w:rsidP="006561BF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561BF">
                              <w:rPr>
                                <w:sz w:val="28"/>
                                <w:szCs w:val="28"/>
                              </w:rPr>
                              <w:t>Signed: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561BF">
                              <w:rPr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 w:rsidRPr="006561BF">
                              <w:rPr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 w:rsidRPr="006561BF">
                              <w:rPr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 w:rsidRPr="006561BF">
                              <w:rPr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 w:rsidRPr="006561BF">
                              <w:rPr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 w:rsidRPr="006561BF">
                              <w:rPr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</w:p>
                          <w:p w14:paraId="1C70B1F6" w14:textId="77777777" w:rsidR="006561BF" w:rsidRPr="006561BF" w:rsidRDefault="006561BF" w:rsidP="006561BF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561BF">
                              <w:rPr>
                                <w:sz w:val="28"/>
                                <w:szCs w:val="28"/>
                              </w:rPr>
                              <w:t>Date: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561BF">
                              <w:rPr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 w:rsidRPr="006561BF">
                              <w:rPr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 w:rsidRPr="006561BF">
                              <w:rPr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 w:rsidRPr="006561BF">
                              <w:rPr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 w:rsidRPr="006561BF">
                              <w:rPr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8EB43" id="Text Box 15" o:spid="_x0000_s1030" type="#_x0000_t202" style="position:absolute;margin-left:13.65pt;margin-top:201.8pt;width:278.05pt;height:50.9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" filled="f" stroked="f" strokeweight=".5pt">
                <v:textbox>
                  <w:txbxContent>
                    <w:p w14:paraId="7874305F" w14:textId="77777777" w:rsidR="006561BF" w:rsidRPr="006561BF" w:rsidRDefault="006561BF" w:rsidP="006561BF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r w:rsidRPr="006561BF">
                        <w:rPr>
                          <w:sz w:val="28"/>
                          <w:szCs w:val="28"/>
                        </w:rPr>
                        <w:t>Signed: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561BF">
                        <w:rPr>
                          <w:sz w:val="28"/>
                          <w:szCs w:val="28"/>
                          <w:u w:val="single"/>
                        </w:rPr>
                        <w:tab/>
                      </w:r>
                      <w:r w:rsidRPr="006561BF">
                        <w:rPr>
                          <w:sz w:val="28"/>
                          <w:szCs w:val="28"/>
                          <w:u w:val="single"/>
                        </w:rPr>
                        <w:tab/>
                      </w:r>
                      <w:r w:rsidRPr="006561BF">
                        <w:rPr>
                          <w:sz w:val="28"/>
                          <w:szCs w:val="28"/>
                          <w:u w:val="single"/>
                        </w:rPr>
                        <w:tab/>
                      </w:r>
                      <w:r w:rsidRPr="006561BF">
                        <w:rPr>
                          <w:sz w:val="28"/>
                          <w:szCs w:val="28"/>
                          <w:u w:val="single"/>
                        </w:rPr>
                        <w:tab/>
                      </w:r>
                      <w:r w:rsidRPr="006561BF">
                        <w:rPr>
                          <w:sz w:val="28"/>
                          <w:szCs w:val="28"/>
                          <w:u w:val="single"/>
                        </w:rPr>
                        <w:tab/>
                      </w:r>
                      <w:r w:rsidRPr="006561BF">
                        <w:rPr>
                          <w:sz w:val="28"/>
                          <w:szCs w:val="28"/>
                          <w:u w:val="single"/>
                        </w:rPr>
                        <w:tab/>
                      </w:r>
                    </w:p>
                    <w:p w14:paraId="1C70B1F6" w14:textId="77777777" w:rsidR="006561BF" w:rsidRPr="006561BF" w:rsidRDefault="006561BF" w:rsidP="006561BF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r w:rsidRPr="006561BF">
                        <w:rPr>
                          <w:sz w:val="28"/>
                          <w:szCs w:val="28"/>
                        </w:rPr>
                        <w:t>Date: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561BF">
                        <w:rPr>
                          <w:sz w:val="28"/>
                          <w:szCs w:val="28"/>
                          <w:u w:val="single"/>
                        </w:rPr>
                        <w:tab/>
                      </w:r>
                      <w:r w:rsidRPr="006561BF">
                        <w:rPr>
                          <w:sz w:val="28"/>
                          <w:szCs w:val="28"/>
                          <w:u w:val="single"/>
                        </w:rPr>
                        <w:tab/>
                      </w:r>
                      <w:r w:rsidRPr="006561BF">
                        <w:rPr>
                          <w:sz w:val="28"/>
                          <w:szCs w:val="28"/>
                          <w:u w:val="single"/>
                        </w:rPr>
                        <w:tab/>
                      </w:r>
                      <w:r w:rsidRPr="006561BF">
                        <w:rPr>
                          <w:sz w:val="28"/>
                          <w:szCs w:val="28"/>
                          <w:u w:val="single"/>
                        </w:rPr>
                        <w:tab/>
                      </w:r>
                      <w:r w:rsidRPr="006561BF">
                        <w:rPr>
                          <w:sz w:val="28"/>
                          <w:szCs w:val="28"/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sectPr w:rsidR="006561BF" w:rsidRPr="007249C3" w:rsidSect="004834D5">
      <w:footerReference w:type="default" r:id="rId9"/>
      <w:pgSz w:w="11906" w:h="16838" w:code="9"/>
      <w:pgMar w:top="737" w:right="567" w:bottom="1361" w:left="567" w:header="0" w:footer="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2193AA" w14:textId="77777777" w:rsidR="00D85FBC" w:rsidRDefault="00D85FBC" w:rsidP="00EB727B">
      <w:r>
        <w:separator/>
      </w:r>
    </w:p>
  </w:endnote>
  <w:endnote w:type="continuationSeparator" w:id="0">
    <w:p w14:paraId="0730841F" w14:textId="77777777" w:rsidR="00D85FBC" w:rsidRDefault="00D85FBC" w:rsidP="00EB7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DA8157D-8905-4C99-AFE2-3F3E327504B3}"/>
    <w:embedBold r:id="rId2" w:fontKey="{D866B4AD-1592-45C3-B3D0-B3BB0FB950E5}"/>
    <w:embedItalic r:id="rId3" w:fontKey="{8637DE2A-C137-4EC7-9B5F-7081F13F5DB5}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  <w:embedRegular r:id="rId4" w:fontKey="{602091AE-35E4-4649-9CBF-360C3C53F8A3}"/>
    <w:embedBold r:id="rId5" w:fontKey="{7253D2E0-2F3D-475C-B190-C3E4A019669A}"/>
  </w:font>
  <w:font w:name="Tuffy-TTF">
    <w:altName w:val="MS UI Gothic"/>
    <w:charset w:val="00"/>
    <w:family w:val="swiss"/>
    <w:pitch w:val="variable"/>
    <w:sig w:usb0="00000003" w:usb1="00000002" w:usb2="00000000" w:usb3="00000000" w:csb0="00000001" w:csb1="00000000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6" w:fontKey="{703F246F-3669-4DEA-92CF-98ED5A6392E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5E256B3-36D1-48E8-B93B-EB1DAF644E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49EE54" w14:textId="31FDD35A" w:rsidR="000C442B" w:rsidRPr="00971FFC" w:rsidRDefault="000C442B" w:rsidP="004834D5">
    <w:pPr>
      <w:pStyle w:val="Header"/>
      <w:tabs>
        <w:tab w:val="clear" w:pos="4513"/>
        <w:tab w:val="clear" w:pos="9026"/>
        <w:tab w:val="left" w:pos="2086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BBEE16" w14:textId="77777777" w:rsidR="00D85FBC" w:rsidRDefault="00D85FBC" w:rsidP="00EB727B">
      <w:r>
        <w:separator/>
      </w:r>
    </w:p>
  </w:footnote>
  <w:footnote w:type="continuationSeparator" w:id="0">
    <w:p w14:paraId="652CEE40" w14:textId="77777777" w:rsidR="00D85FBC" w:rsidRDefault="00D85FBC" w:rsidP="00EB72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B43C99"/>
    <w:multiLevelType w:val="hybridMultilevel"/>
    <w:tmpl w:val="284A21D4"/>
    <w:lvl w:ilvl="0" w:tplc="4C8AD29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3169AD"/>
    <w:multiLevelType w:val="hybridMultilevel"/>
    <w:tmpl w:val="CB0E682C"/>
    <w:lvl w:ilvl="0" w:tplc="836A04B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WxNDU0MjYzNDUwtTRR0lEKTi0uzszPAykwrAUApMGLlywAAAA="/>
  </w:docVars>
  <w:rsids>
    <w:rsidRoot w:val="004834D5"/>
    <w:rsid w:val="00015BF9"/>
    <w:rsid w:val="000459A3"/>
    <w:rsid w:val="0006059B"/>
    <w:rsid w:val="00067D68"/>
    <w:rsid w:val="000C3106"/>
    <w:rsid w:val="000C442B"/>
    <w:rsid w:val="000C7FA5"/>
    <w:rsid w:val="00125E1F"/>
    <w:rsid w:val="001B10D5"/>
    <w:rsid w:val="001B4D4C"/>
    <w:rsid w:val="001D6A87"/>
    <w:rsid w:val="001E14CE"/>
    <w:rsid w:val="001E26EC"/>
    <w:rsid w:val="00217F7F"/>
    <w:rsid w:val="0023026B"/>
    <w:rsid w:val="00242C60"/>
    <w:rsid w:val="002707CA"/>
    <w:rsid w:val="002D31CD"/>
    <w:rsid w:val="002E3CF9"/>
    <w:rsid w:val="003039E3"/>
    <w:rsid w:val="003061FE"/>
    <w:rsid w:val="003163C1"/>
    <w:rsid w:val="00367612"/>
    <w:rsid w:val="003B780C"/>
    <w:rsid w:val="003C1C3C"/>
    <w:rsid w:val="003D02E3"/>
    <w:rsid w:val="003E6B9B"/>
    <w:rsid w:val="00461653"/>
    <w:rsid w:val="004834D5"/>
    <w:rsid w:val="00570A51"/>
    <w:rsid w:val="005C4EA2"/>
    <w:rsid w:val="005D3C40"/>
    <w:rsid w:val="00654170"/>
    <w:rsid w:val="006561BF"/>
    <w:rsid w:val="006D100A"/>
    <w:rsid w:val="006E2D6D"/>
    <w:rsid w:val="0072143B"/>
    <w:rsid w:val="007249C3"/>
    <w:rsid w:val="00742591"/>
    <w:rsid w:val="00767630"/>
    <w:rsid w:val="008330A0"/>
    <w:rsid w:val="008368B4"/>
    <w:rsid w:val="008606F0"/>
    <w:rsid w:val="008678C8"/>
    <w:rsid w:val="008B24A0"/>
    <w:rsid w:val="008B31CA"/>
    <w:rsid w:val="008D1F80"/>
    <w:rsid w:val="00920F12"/>
    <w:rsid w:val="00937A90"/>
    <w:rsid w:val="00971FFC"/>
    <w:rsid w:val="009F3C31"/>
    <w:rsid w:val="00A1324C"/>
    <w:rsid w:val="00A271A2"/>
    <w:rsid w:val="00AE5C0E"/>
    <w:rsid w:val="00B2259E"/>
    <w:rsid w:val="00B6193A"/>
    <w:rsid w:val="00B630F7"/>
    <w:rsid w:val="00BC3F98"/>
    <w:rsid w:val="00BE744A"/>
    <w:rsid w:val="00BF56CE"/>
    <w:rsid w:val="00C34DE3"/>
    <w:rsid w:val="00D0774D"/>
    <w:rsid w:val="00D14584"/>
    <w:rsid w:val="00D85FBC"/>
    <w:rsid w:val="00E343A2"/>
    <w:rsid w:val="00E656DD"/>
    <w:rsid w:val="00E87A2C"/>
    <w:rsid w:val="00EB727B"/>
    <w:rsid w:val="00ED1CDA"/>
    <w:rsid w:val="00EF44C9"/>
    <w:rsid w:val="00F05E0D"/>
    <w:rsid w:val="00F36F3B"/>
    <w:rsid w:val="00F467C2"/>
    <w:rsid w:val="00F534DB"/>
    <w:rsid w:val="00FC13B8"/>
    <w:rsid w:val="00FD2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86AFD9"/>
  <w15:chartTrackingRefBased/>
  <w15:docId w15:val="{A959A443-9E88-4110-86D5-C32B502AD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2D6D"/>
    <w:pPr>
      <w:spacing w:after="200" w:line="280" w:lineRule="exact"/>
    </w:pPr>
    <w:rPr>
      <w:rFonts w:ascii="Roboto" w:hAnsi="Roboto"/>
      <w:color w:val="1C1C1C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2D6D"/>
    <w:pPr>
      <w:spacing w:after="120" w:line="240" w:lineRule="auto"/>
      <w:outlineLvl w:val="0"/>
    </w:pPr>
    <w:rPr>
      <w:b/>
      <w:sz w:val="34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6E2D6D"/>
    <w:pPr>
      <w:spacing w:before="240" w:after="0" w:line="240" w:lineRule="auto"/>
      <w:outlineLvl w:val="1"/>
    </w:pPr>
    <w:rPr>
      <w:b/>
      <w:sz w:val="26"/>
    </w:rPr>
  </w:style>
  <w:style w:type="paragraph" w:styleId="Heading3">
    <w:name w:val="heading 3"/>
    <w:basedOn w:val="Normal"/>
    <w:link w:val="Heading3Char"/>
    <w:uiPriority w:val="99"/>
    <w:qFormat/>
    <w:rsid w:val="00EB727B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E2D6D"/>
    <w:rPr>
      <w:rFonts w:ascii="Roboto" w:hAnsi="Roboto"/>
      <w:b/>
      <w:color w:val="1C1C1C"/>
      <w:sz w:val="34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6E2D6D"/>
    <w:rPr>
      <w:rFonts w:ascii="Roboto" w:hAnsi="Roboto"/>
      <w:b/>
      <w:color w:val="1C1C1C"/>
      <w:sz w:val="26"/>
      <w:szCs w:val="22"/>
    </w:rPr>
  </w:style>
  <w:style w:type="character" w:customStyle="1" w:styleId="Heading3Char">
    <w:name w:val="Heading 3 Char"/>
    <w:link w:val="Heading3"/>
    <w:uiPriority w:val="99"/>
    <w:rsid w:val="00EB727B"/>
    <w:rPr>
      <w:rFonts w:ascii="Tuffy-TTF" w:hAnsi="Tuffy-TTF"/>
      <w:b/>
      <w:color w:val="1C1C1C"/>
      <w:sz w:val="24"/>
      <w:szCs w:val="22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</w:pPr>
  </w:style>
  <w:style w:type="paragraph" w:styleId="ListParagraph">
    <w:name w:val="List Paragraph"/>
    <w:basedOn w:val="Normal"/>
    <w:uiPriority w:val="34"/>
    <w:qFormat/>
    <w:rsid w:val="006E2D6D"/>
    <w:pPr>
      <w:numPr>
        <w:numId w:val="1"/>
      </w:numPr>
      <w:ind w:left="714" w:hanging="357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1B10D5"/>
  </w:style>
  <w:style w:type="character" w:customStyle="1" w:styleId="AimChar">
    <w:name w:val="Aim Char"/>
    <w:link w:val="Aim"/>
    <w:rsid w:val="001B10D5"/>
    <w:rPr>
      <w:rFonts w:ascii="SF Cartoonist Hand" w:hAnsi="SF Cartoonist Hand"/>
      <w:color w:val="1C1C1C"/>
      <w:sz w:val="24"/>
      <w:szCs w:val="22"/>
    </w:rPr>
  </w:style>
  <w:style w:type="paragraph" w:styleId="Title">
    <w:name w:val="Title"/>
    <w:basedOn w:val="Heading1"/>
    <w:next w:val="Normal"/>
    <w:link w:val="TitleChar"/>
    <w:uiPriority w:val="10"/>
    <w:qFormat/>
    <w:rsid w:val="006E2D6D"/>
    <w:pPr>
      <w:jc w:val="center"/>
    </w:pPr>
    <w:rPr>
      <w:sz w:val="54"/>
    </w:rPr>
  </w:style>
  <w:style w:type="character" w:customStyle="1" w:styleId="TitleChar">
    <w:name w:val="Title Char"/>
    <w:link w:val="Title"/>
    <w:uiPriority w:val="10"/>
    <w:rsid w:val="006E2D6D"/>
    <w:rPr>
      <w:rFonts w:ascii="Roboto" w:hAnsi="Roboto"/>
      <w:b/>
      <w:color w:val="1C1C1C"/>
      <w:sz w:val="54"/>
      <w:szCs w:val="72"/>
      <w:lang w:eastAsia="en-US"/>
    </w:rPr>
  </w:style>
  <w:style w:type="table" w:styleId="TableGrid">
    <w:name w:val="Table Grid"/>
    <w:basedOn w:val="TableNormal"/>
    <w:uiPriority w:val="39"/>
    <w:rsid w:val="007425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35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General\Adult%20Information%20(A4)\%23Word\Adult%20Inofmration%20Template%20Portra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A5AB79-3DE5-417F-A097-F7844CE28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Adult Inofmration Template Portrait</Template>
  <TotalTime>2</TotalTime>
  <Pages>4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 Robson-Hughes</dc:creator>
  <cp:keywords/>
  <dc:description/>
  <cp:lastModifiedBy>Ricky Emms</cp:lastModifiedBy>
  <cp:revision>3</cp:revision>
  <dcterms:created xsi:type="dcterms:W3CDTF">2022-04-24T11:24:00Z</dcterms:created>
  <dcterms:modified xsi:type="dcterms:W3CDTF">2022-04-24T11:27:00Z</dcterms:modified>
</cp:coreProperties>
</file>